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74E64" w14:textId="77777777" w:rsidR="00D26896" w:rsidRPr="00D26896" w:rsidRDefault="007C6DBD" w:rsidP="009934FF">
      <w:pPr>
        <w:pStyle w:val="AreaHeading"/>
      </w:pPr>
      <w:bookmarkStart w:id="0" w:name="_Hlk150152067"/>
      <w:r w:rsidRPr="007C6DBD">
        <w:t>Local Roads and Community Infrastructure (LRCI)</w:t>
      </w:r>
      <w:r>
        <w:t xml:space="preserve"> Program</w:t>
      </w:r>
    </w:p>
    <w:p w14:paraId="4046FCE3" w14:textId="6AF08FD9" w:rsidR="007A0008" w:rsidRPr="00BE3AD8" w:rsidRDefault="00B948C2" w:rsidP="009934FF">
      <w:pPr>
        <w:pStyle w:val="Title"/>
        <w:spacing w:before="0" w:after="0"/>
      </w:pPr>
      <w:sdt>
        <w:sdtPr>
          <w:alias w:val="Title"/>
          <w:tag w:val=""/>
          <w:id w:val="975726233"/>
          <w:placeholder>
            <w:docPart w:val="2E5A723691A24756A0917CD0D90F1FE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8203C">
            <w:t xml:space="preserve">Annual Report </w:t>
          </w:r>
          <w:r w:rsidR="00C24533">
            <w:t>Declaration</w:t>
          </w:r>
        </w:sdtContent>
      </w:sdt>
    </w:p>
    <w:p w14:paraId="7E6070E5" w14:textId="77777777" w:rsidR="00DE4FE2" w:rsidRDefault="00DE4FE2" w:rsidP="009934FF">
      <w:pPr>
        <w:pBdr>
          <w:bottom w:val="single" w:sz="4" w:space="1" w:color="C0D48F" w:themeColor="accent5"/>
        </w:pBdr>
        <w:spacing w:before="0"/>
      </w:pPr>
    </w:p>
    <w:bookmarkEnd w:id="0"/>
    <w:p w14:paraId="54D7F8A0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Financial Year: </w:t>
      </w:r>
      <w:r w:rsidRPr="00222780">
        <w:tab/>
      </w:r>
      <w:sdt>
        <w:sdtPr>
          <w:rPr>
            <w:b/>
          </w:rPr>
          <w:id w:val="-1401520776"/>
          <w:placeholder>
            <w:docPart w:val="ABE5B4575C3E4F72803FC47439E34DF0"/>
          </w:placeholder>
          <w:showingPlcHdr/>
          <w:dropDownList>
            <w:listItem w:value="Choose an item."/>
            <w:listItem w:displayText="2020-2021" w:value="2020-2021"/>
            <w:listItem w:displayText="2021- 2022" w:value="2021- 2022"/>
            <w:listItem w:displayText="2022- 2023" w:value="2022- 2023"/>
            <w:listItem w:displayText="2023 - 2024" w:value="2023 - 2024"/>
            <w:listItem w:displayText="2024 - 2025" w:value="2024 - 2025"/>
            <w:listItem w:displayText="2025 - 2026" w:value="2025 - 2026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r w:rsidRPr="00222780">
        <w:tab/>
      </w:r>
      <w:r w:rsidRPr="00222780">
        <w:tab/>
      </w:r>
      <w:r w:rsidRPr="00222780">
        <w:tab/>
      </w:r>
      <w:r w:rsidRPr="00222780">
        <w:tab/>
      </w:r>
      <w:r w:rsidRPr="007C6DBD">
        <w:t>Phase:</w:t>
      </w:r>
      <w:r w:rsidRPr="00222780">
        <w:t xml:space="preserve"> </w:t>
      </w:r>
      <w:bookmarkStart w:id="1" w:name="_Hlk138938517"/>
      <w:sdt>
        <w:sdtPr>
          <w:rPr>
            <w:b/>
          </w:rPr>
          <w:id w:val="-1282724298"/>
          <w:placeholder>
            <w:docPart w:val="ABE5B4575C3E4F72803FC47439E34DF0"/>
          </w:placeholder>
          <w:showingPlcHdr/>
          <w:dropDownList>
            <w:listItem w:value="Choose an item."/>
            <w:listItem w:displayText="One (1)" w:value="One (1)"/>
            <w:listItem w:displayText="Two (2)" w:value="Two (2)"/>
            <w:listItem w:displayText="Three (3)" w:value="Three (3)"/>
            <w:listItem w:displayText="Four (4)" w:value="Four (4)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bookmarkEnd w:id="1"/>
    </w:p>
    <w:p w14:paraId="7C6A00A4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Eligible Funding Recipient Name: </w:t>
      </w:r>
      <w:sdt>
        <w:sdtPr>
          <w:rPr>
            <w:b/>
          </w:rPr>
          <w:id w:val="-1919780460"/>
          <w:placeholder>
            <w:docPart w:val="A093D7B6AE434598BA19C621E207D969"/>
          </w:placeholder>
          <w:showingPlcHdr/>
          <w:text/>
        </w:sdtPr>
        <w:sdtEndPr/>
        <w:sdtContent>
          <w:r w:rsidRPr="00222780">
            <w:rPr>
              <w:color w:val="808080"/>
            </w:rPr>
            <w:t>Click or tap here to enter text.</w:t>
          </w:r>
        </w:sdtContent>
      </w:sdt>
    </w:p>
    <w:p w14:paraId="1647828A" w14:textId="6905FF44" w:rsidR="00C24533" w:rsidRPr="009934FF" w:rsidRDefault="00C24533" w:rsidP="0074631E">
      <w:pPr>
        <w:rPr>
          <w:sz w:val="20"/>
        </w:rPr>
      </w:pPr>
      <w:r w:rsidRPr="009934FF">
        <w:rPr>
          <w:sz w:val="20"/>
        </w:rPr>
        <w:t>I declare that:</w:t>
      </w:r>
    </w:p>
    <w:p w14:paraId="168A2FD1" w14:textId="3D6059C4" w:rsidR="00C24533" w:rsidRPr="009934FF" w:rsidRDefault="00C24533" w:rsidP="00C24533">
      <w:pPr>
        <w:pStyle w:val="Bullet1"/>
        <w:rPr>
          <w:sz w:val="20"/>
        </w:rPr>
      </w:pPr>
      <w:r w:rsidRPr="009934FF">
        <w:rPr>
          <w:sz w:val="20"/>
        </w:rPr>
        <w:t xml:space="preserve">I have read, understood and agree to abide by the Program Guidelines on the Department's website at </w:t>
      </w:r>
      <w:hyperlink r:id="rId11" w:history="1">
        <w:r w:rsidRPr="009934FF">
          <w:rPr>
            <w:rStyle w:val="Hyperlink"/>
            <w:sz w:val="20"/>
          </w:rPr>
          <w:t>LRCI Resources</w:t>
        </w:r>
      </w:hyperlink>
      <w:r w:rsidRPr="009934FF">
        <w:rPr>
          <w:sz w:val="20"/>
        </w:rPr>
        <w:t xml:space="preserve"> as in force at the time of submission;</w:t>
      </w:r>
    </w:p>
    <w:p w14:paraId="4E5910C2" w14:textId="66409C14" w:rsidR="00C24533" w:rsidRPr="009934FF" w:rsidRDefault="00C24533" w:rsidP="00C24533">
      <w:pPr>
        <w:pStyle w:val="Bullet1"/>
        <w:rPr>
          <w:sz w:val="20"/>
        </w:rPr>
      </w:pPr>
      <w:r w:rsidRPr="009934FF">
        <w:rPr>
          <w:sz w:val="20"/>
        </w:rPr>
        <w:t xml:space="preserve">The information I have submitted in this form is, to the best of my knowledge, true, accurate and complete. I also understand that giving false or misleading information is a serious offence under the </w:t>
      </w:r>
      <w:r w:rsidRPr="009934FF">
        <w:rPr>
          <w:i/>
          <w:sz w:val="20"/>
        </w:rPr>
        <w:t>Criminal Code 1995</w:t>
      </w:r>
      <w:r w:rsidRPr="009934FF">
        <w:rPr>
          <w:sz w:val="20"/>
        </w:rPr>
        <w:t xml:space="preserve"> (</w:t>
      </w:r>
      <w:proofErr w:type="spellStart"/>
      <w:r w:rsidRPr="009934FF">
        <w:rPr>
          <w:sz w:val="20"/>
        </w:rPr>
        <w:t>Cth</w:t>
      </w:r>
      <w:proofErr w:type="spellEnd"/>
      <w:r w:rsidRPr="009934FF">
        <w:rPr>
          <w:sz w:val="20"/>
        </w:rPr>
        <w:t>);</w:t>
      </w:r>
    </w:p>
    <w:p w14:paraId="68978FE5" w14:textId="1487B0D5" w:rsidR="00C24533" w:rsidRPr="009934FF" w:rsidRDefault="00C24533" w:rsidP="00C24533">
      <w:pPr>
        <w:pStyle w:val="Bullet1"/>
        <w:rPr>
          <w:sz w:val="20"/>
        </w:rPr>
      </w:pPr>
      <w:r w:rsidRPr="009934FF">
        <w:rPr>
          <w:sz w:val="20"/>
        </w:rPr>
        <w:t xml:space="preserve">The financial </w:t>
      </w:r>
      <w:r w:rsidR="00EC2606" w:rsidRPr="009934FF">
        <w:rPr>
          <w:sz w:val="20"/>
        </w:rPr>
        <w:t>statement</w:t>
      </w:r>
      <w:r w:rsidRPr="009934FF">
        <w:rPr>
          <w:sz w:val="20"/>
        </w:rPr>
        <w:t xml:space="preserve"> is a true statement of the receipts and expenditure of L</w:t>
      </w:r>
      <w:r w:rsidRPr="009934FF">
        <w:rPr>
          <w:sz w:val="20"/>
          <w:lang w:val="en-AU"/>
        </w:rPr>
        <w:t xml:space="preserve">ocal </w:t>
      </w:r>
      <w:r w:rsidRPr="009934FF">
        <w:rPr>
          <w:sz w:val="20"/>
        </w:rPr>
        <w:t>R</w:t>
      </w:r>
      <w:r w:rsidRPr="009934FF">
        <w:rPr>
          <w:sz w:val="20"/>
          <w:lang w:val="en-AU"/>
        </w:rPr>
        <w:t xml:space="preserve">oads and Community Infrastructure Program </w:t>
      </w:r>
      <w:r w:rsidRPr="009934FF">
        <w:rPr>
          <w:sz w:val="20"/>
        </w:rPr>
        <w:t>payments received;</w:t>
      </w:r>
    </w:p>
    <w:p w14:paraId="342CDC27" w14:textId="0A50CB5A" w:rsidR="00C24533" w:rsidRPr="009934FF" w:rsidRDefault="00C24533" w:rsidP="00C24533">
      <w:pPr>
        <w:pStyle w:val="Bullet1"/>
        <w:rPr>
          <w:sz w:val="20"/>
        </w:rPr>
      </w:pPr>
      <w:r w:rsidRPr="009934FF">
        <w:rPr>
          <w:sz w:val="20"/>
        </w:rPr>
        <w:t>I understand that the Local Roads and Community Infrastructure Program is an Australian Government program and that the Department will use the information provided in accordance with:</w:t>
      </w:r>
    </w:p>
    <w:p w14:paraId="380687E7" w14:textId="35599ACF" w:rsidR="00C24533" w:rsidRPr="009934FF" w:rsidRDefault="00C24533" w:rsidP="00C24533">
      <w:pPr>
        <w:pStyle w:val="Bullet2"/>
        <w:rPr>
          <w:sz w:val="20"/>
        </w:rPr>
      </w:pPr>
      <w:r w:rsidRPr="009934FF">
        <w:rPr>
          <w:sz w:val="20"/>
        </w:rPr>
        <w:t>Australian Government Public Data Policy Statement;</w:t>
      </w:r>
    </w:p>
    <w:p w14:paraId="6D988A8C" w14:textId="4994C7F9" w:rsidR="00C24533" w:rsidRPr="009934FF" w:rsidRDefault="00C24533" w:rsidP="00C24533">
      <w:pPr>
        <w:pStyle w:val="Bullet2"/>
        <w:rPr>
          <w:sz w:val="20"/>
        </w:rPr>
      </w:pPr>
      <w:r w:rsidRPr="009934FF">
        <w:rPr>
          <w:sz w:val="20"/>
        </w:rPr>
        <w:t>Commonwealth Grants Rules and Guidelines;</w:t>
      </w:r>
    </w:p>
    <w:p w14:paraId="100810B4" w14:textId="6BC86DF3" w:rsidR="00C24533" w:rsidRPr="009934FF" w:rsidRDefault="00C24533" w:rsidP="00C24533">
      <w:pPr>
        <w:pStyle w:val="Bullet2"/>
        <w:rPr>
          <w:sz w:val="20"/>
        </w:rPr>
      </w:pPr>
      <w:r w:rsidRPr="009934FF">
        <w:rPr>
          <w:sz w:val="20"/>
        </w:rPr>
        <w:t xml:space="preserve">Applicable Australian laws; and </w:t>
      </w:r>
    </w:p>
    <w:p w14:paraId="261EBDBB" w14:textId="0E2A1873" w:rsidR="00C24533" w:rsidRPr="009934FF" w:rsidRDefault="00C24533" w:rsidP="00C24533">
      <w:pPr>
        <w:pStyle w:val="Bullet2"/>
        <w:rPr>
          <w:sz w:val="20"/>
        </w:rPr>
      </w:pPr>
      <w:r w:rsidRPr="009934FF">
        <w:rPr>
          <w:sz w:val="20"/>
        </w:rPr>
        <w:t>May make information publicly available within the course of the LRCI Program (for example in media releases or promotional materials).</w:t>
      </w:r>
    </w:p>
    <w:p w14:paraId="5591BE29" w14:textId="77777777" w:rsidR="00C24533" w:rsidRPr="009934FF" w:rsidRDefault="00C24533" w:rsidP="00C24533">
      <w:pPr>
        <w:rPr>
          <w:sz w:val="20"/>
        </w:rPr>
      </w:pPr>
      <w:r w:rsidRPr="009934FF">
        <w:rPr>
          <w:sz w:val="20"/>
        </w:rPr>
        <w:t>All boxes must be checked:</w:t>
      </w:r>
    </w:p>
    <w:p w14:paraId="6FA8C9D4" w14:textId="678FDE8B" w:rsidR="00C24533" w:rsidRPr="009934FF" w:rsidRDefault="00B948C2" w:rsidP="009934FF">
      <w:pPr>
        <w:ind w:left="720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id w:val="-1928491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3C" w:rsidRPr="009934FF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58203C" w:rsidRPr="009934FF">
        <w:rPr>
          <w:rFonts w:asciiTheme="majorHAnsi" w:hAnsiTheme="majorHAnsi" w:cstheme="majorHAnsi"/>
          <w:sz w:val="20"/>
        </w:rPr>
        <w:t xml:space="preserve">  </w:t>
      </w:r>
      <w:r w:rsidR="00C24533" w:rsidRPr="009934FF">
        <w:rPr>
          <w:rFonts w:asciiTheme="majorHAnsi" w:hAnsiTheme="majorHAnsi" w:cstheme="majorHAnsi"/>
          <w:sz w:val="20"/>
        </w:rPr>
        <w:t>I am authorised to complete this form and to sign and submit this declaration.</w:t>
      </w:r>
    </w:p>
    <w:p w14:paraId="3953B982" w14:textId="15595A4B" w:rsidR="00C24533" w:rsidRPr="009934FF" w:rsidRDefault="00B948C2" w:rsidP="009934FF">
      <w:pPr>
        <w:ind w:left="720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id w:val="91304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533" w:rsidRPr="009934FF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C24533" w:rsidRPr="009934FF">
        <w:rPr>
          <w:rFonts w:asciiTheme="majorHAnsi" w:hAnsiTheme="majorHAnsi" w:cstheme="majorHAnsi"/>
          <w:sz w:val="20"/>
        </w:rPr>
        <w:t xml:space="preserve">   I am submitting an Annual Report Table in the correct</w:t>
      </w:r>
      <w:r w:rsidR="00C24533" w:rsidRPr="009934FF">
        <w:rPr>
          <w:rFonts w:asciiTheme="majorHAnsi" w:hAnsiTheme="majorHAnsi" w:cstheme="majorHAnsi"/>
          <w:b/>
          <w:sz w:val="20"/>
        </w:rPr>
        <w:t xml:space="preserve"> excel</w:t>
      </w:r>
      <w:r w:rsidR="00C24533" w:rsidRPr="009934FF">
        <w:rPr>
          <w:rFonts w:asciiTheme="majorHAnsi" w:hAnsiTheme="majorHAnsi" w:cstheme="majorHAnsi"/>
          <w:sz w:val="20"/>
        </w:rPr>
        <w:t xml:space="preserve"> format.</w:t>
      </w:r>
    </w:p>
    <w:p w14:paraId="5C0094DB" w14:textId="43FC03AF" w:rsidR="00C24533" w:rsidRPr="009934FF" w:rsidRDefault="00B948C2" w:rsidP="009934FF">
      <w:pPr>
        <w:ind w:left="720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id w:val="7116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533" w:rsidRPr="009934FF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C24533" w:rsidRPr="009934FF">
        <w:rPr>
          <w:rFonts w:asciiTheme="majorHAnsi" w:hAnsiTheme="majorHAnsi" w:cstheme="majorHAnsi"/>
          <w:sz w:val="20"/>
        </w:rPr>
        <w:t xml:space="preserve">   I am submitting a Chief Financial Officer’s Financial Statement</w:t>
      </w:r>
      <w:r w:rsidR="009934FF" w:rsidRPr="009934FF">
        <w:rPr>
          <w:rFonts w:asciiTheme="majorHAnsi" w:hAnsiTheme="majorHAnsi" w:cstheme="majorHAnsi"/>
          <w:sz w:val="20"/>
        </w:rPr>
        <w:t xml:space="preserve">, that is in the </w:t>
      </w:r>
      <w:r w:rsidR="00C24533" w:rsidRPr="009934FF">
        <w:rPr>
          <w:rFonts w:asciiTheme="majorHAnsi" w:hAnsiTheme="majorHAnsi" w:cstheme="majorHAnsi"/>
          <w:sz w:val="20"/>
        </w:rPr>
        <w:t>correct</w:t>
      </w:r>
      <w:r w:rsidR="00C24533" w:rsidRPr="009934FF">
        <w:rPr>
          <w:rFonts w:asciiTheme="majorHAnsi" w:hAnsiTheme="majorHAnsi" w:cstheme="majorHAnsi"/>
          <w:b/>
          <w:sz w:val="20"/>
        </w:rPr>
        <w:t xml:space="preserve"> PDF</w:t>
      </w:r>
      <w:r w:rsidR="00C24533" w:rsidRPr="009934FF">
        <w:rPr>
          <w:rFonts w:asciiTheme="majorHAnsi" w:hAnsiTheme="majorHAnsi" w:cstheme="majorHAnsi"/>
          <w:sz w:val="20"/>
        </w:rPr>
        <w:t xml:space="preserve"> format</w:t>
      </w:r>
      <w:r w:rsidR="009934FF" w:rsidRPr="009934FF">
        <w:rPr>
          <w:rFonts w:asciiTheme="majorHAnsi" w:hAnsiTheme="majorHAnsi" w:cstheme="majorHAnsi"/>
          <w:sz w:val="20"/>
        </w:rPr>
        <w:t xml:space="preserve"> and signed by an authorised officer within the organisation.</w:t>
      </w:r>
    </w:p>
    <w:p w14:paraId="1D5B6D3A" w14:textId="657F3035" w:rsidR="00C24533" w:rsidRPr="009934FF" w:rsidRDefault="00B948C2" w:rsidP="009934FF">
      <w:pPr>
        <w:ind w:left="720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id w:val="-209175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533" w:rsidRPr="009934FF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C24533" w:rsidRPr="009934FF">
        <w:rPr>
          <w:rFonts w:asciiTheme="majorHAnsi" w:hAnsiTheme="majorHAnsi" w:cstheme="majorHAnsi"/>
          <w:sz w:val="20"/>
        </w:rPr>
        <w:t xml:space="preserve">   I have included photographic evidence for all projects under</w:t>
      </w:r>
      <w:r w:rsidR="009934FF" w:rsidRPr="009934FF">
        <w:rPr>
          <w:rFonts w:asciiTheme="majorHAnsi" w:hAnsiTheme="majorHAnsi" w:cstheme="majorHAnsi"/>
          <w:sz w:val="20"/>
        </w:rPr>
        <w:t xml:space="preserve"> construction </w:t>
      </w:r>
      <w:r w:rsidR="00C24533" w:rsidRPr="009934FF">
        <w:rPr>
          <w:rFonts w:asciiTheme="majorHAnsi" w:hAnsiTheme="majorHAnsi" w:cstheme="majorHAnsi"/>
          <w:sz w:val="20"/>
        </w:rPr>
        <w:t xml:space="preserve">and completed on the correct template in </w:t>
      </w:r>
      <w:r w:rsidR="00C24533" w:rsidRPr="009934FF">
        <w:rPr>
          <w:rFonts w:asciiTheme="majorHAnsi" w:hAnsiTheme="majorHAnsi" w:cstheme="majorHAnsi"/>
          <w:b/>
          <w:sz w:val="20"/>
        </w:rPr>
        <w:t>PDF</w:t>
      </w:r>
      <w:r w:rsidR="00C24533" w:rsidRPr="009934FF">
        <w:rPr>
          <w:rFonts w:asciiTheme="majorHAnsi" w:hAnsiTheme="majorHAnsi" w:cstheme="majorHAnsi"/>
          <w:sz w:val="20"/>
        </w:rPr>
        <w:t xml:space="preserve"> format.</w:t>
      </w:r>
    </w:p>
    <w:p w14:paraId="577A117A" w14:textId="77777777" w:rsidR="00C24533" w:rsidRPr="009934FF" w:rsidRDefault="00B948C2" w:rsidP="009934FF">
      <w:pPr>
        <w:ind w:left="720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id w:val="149731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533" w:rsidRPr="009934FF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C24533" w:rsidRPr="009934FF">
        <w:rPr>
          <w:rFonts w:asciiTheme="majorHAnsi" w:hAnsiTheme="majorHAnsi" w:cstheme="majorHAnsi"/>
          <w:sz w:val="20"/>
        </w:rPr>
        <w:t xml:space="preserve">   I have engaged an Appropriate Auditor as defined by the </w:t>
      </w:r>
      <w:r w:rsidR="00C24533" w:rsidRPr="009934FF">
        <w:rPr>
          <w:rFonts w:asciiTheme="majorHAnsi" w:hAnsiTheme="majorHAnsi" w:cstheme="majorHAnsi"/>
          <w:i/>
          <w:sz w:val="20"/>
        </w:rPr>
        <w:t>National Land Transport Act 2014</w:t>
      </w:r>
      <w:r w:rsidR="00C24533" w:rsidRPr="009934FF">
        <w:rPr>
          <w:rFonts w:asciiTheme="majorHAnsi" w:hAnsiTheme="majorHAnsi" w:cstheme="majorHAnsi"/>
          <w:sz w:val="20"/>
        </w:rPr>
        <w:t xml:space="preserve"> and their audit opinion is attached.</w:t>
      </w:r>
    </w:p>
    <w:p w14:paraId="561D4338" w14:textId="77777777" w:rsidR="0058203C" w:rsidRPr="009934FF" w:rsidRDefault="0058203C" w:rsidP="0074631E">
      <w:pPr>
        <w:rPr>
          <w:color w:val="auto"/>
          <w:sz w:val="20"/>
        </w:rPr>
      </w:pPr>
      <w:r w:rsidRPr="009934FF">
        <w:rPr>
          <w:sz w:val="20"/>
        </w:rPr>
        <w:t>Name</w:t>
      </w:r>
      <w:r w:rsidRPr="009934FF">
        <w:rPr>
          <w:sz w:val="20"/>
          <w:lang w:val="en-US"/>
        </w:rPr>
        <w:t>:</w:t>
      </w:r>
      <w:r w:rsidRPr="009934FF">
        <w:rPr>
          <w:sz w:val="20"/>
          <w:lang w:val="en-US"/>
        </w:rPr>
        <w:tab/>
      </w:r>
      <w:sdt>
        <w:sdtPr>
          <w:rPr>
            <w:color w:val="auto"/>
            <w:sz w:val="20"/>
          </w:rPr>
          <w:id w:val="-1070272191"/>
          <w:placeholder>
            <w:docPart w:val="FCB29103081143A899F902A79FC95EF4"/>
          </w:placeholder>
          <w:showingPlcHdr/>
        </w:sdtPr>
        <w:sdtEndPr/>
        <w:sdtContent>
          <w:r w:rsidRPr="009934FF">
            <w:rPr>
              <w:rStyle w:val="PlaceholderText"/>
              <w:sz w:val="20"/>
            </w:rPr>
            <w:t>Click or tap here to enter text.</w:t>
          </w:r>
        </w:sdtContent>
      </w:sdt>
      <w:r w:rsidRPr="009934FF">
        <w:rPr>
          <w:color w:val="auto"/>
          <w:sz w:val="20"/>
        </w:rPr>
        <w:t xml:space="preserve">       </w:t>
      </w:r>
      <w:r w:rsidRPr="009934FF">
        <w:rPr>
          <w:color w:val="auto"/>
          <w:sz w:val="20"/>
        </w:rPr>
        <w:tab/>
      </w:r>
      <w:r w:rsidRPr="009934FF">
        <w:rPr>
          <w:color w:val="auto"/>
          <w:sz w:val="20"/>
        </w:rPr>
        <w:tab/>
        <w:t xml:space="preserve">Position: </w:t>
      </w:r>
      <w:sdt>
        <w:sdtPr>
          <w:rPr>
            <w:color w:val="auto"/>
            <w:sz w:val="20"/>
          </w:rPr>
          <w:id w:val="-1075351336"/>
          <w:placeholder>
            <w:docPart w:val="CB9ADDEE7B6F4C899635BA66331E7FC7"/>
          </w:placeholder>
          <w:showingPlcHdr/>
          <w:dropDownList>
            <w:listItem w:value="Choose an item."/>
            <w:listItem w:displayText="Chief Financial Officer" w:value="Chief Financial Officer"/>
            <w:listItem w:displayText="Chief Executive Officer" w:value="Chief Executive Officer"/>
            <w:listItem w:displayText="Executive Officer - other" w:value="Executive Officer - other"/>
            <w:listItem w:displayText="Deputy Chief Financial Officer" w:value="Deputy Chief Financial Officer"/>
            <w:listItem w:displayText="Deputy Chief Executive Officer" w:value="Deputy Chief Executive Officer"/>
          </w:dropDownList>
        </w:sdtPr>
        <w:sdtEndPr/>
        <w:sdtContent>
          <w:r w:rsidRPr="009934FF">
            <w:rPr>
              <w:rStyle w:val="PlaceholderText"/>
              <w:sz w:val="20"/>
            </w:rPr>
            <w:t>Choose an item.</w:t>
          </w:r>
        </w:sdtContent>
      </w:sdt>
    </w:p>
    <w:p w14:paraId="4FF3EC3E" w14:textId="29A0C8C4" w:rsidR="0058203C" w:rsidRDefault="0058203C" w:rsidP="0074631E">
      <w:pPr>
        <w:rPr>
          <w:rFonts w:ascii="Times New Roman" w:eastAsia="Times New Roman" w:hAnsi="Times New Roman" w:cs="Times New Roman"/>
          <w:color w:val="000000"/>
          <w:sz w:val="20"/>
        </w:rPr>
      </w:pPr>
      <w:r w:rsidRPr="009934FF">
        <w:rPr>
          <w:sz w:val="20"/>
          <w:lang w:val="en-US"/>
        </w:rPr>
        <w:t>Signature:</w:t>
      </w:r>
      <w:r w:rsidRPr="009934FF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9934FF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9934FF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____________________   </w:t>
      </w:r>
      <w:r w:rsidRPr="009934FF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  <w:r w:rsidRPr="009934FF">
        <w:rPr>
          <w:rFonts w:ascii="Times New Roman" w:eastAsia="Times New Roman" w:hAnsi="Times New Roman" w:cs="Times New Roman"/>
          <w:color w:val="000000"/>
          <w:sz w:val="20"/>
          <w:lang w:val="en-US"/>
        </w:rPr>
        <w:tab/>
      </w:r>
      <w:r w:rsidRPr="009934FF">
        <w:rPr>
          <w:color w:val="auto"/>
          <w:sz w:val="20"/>
        </w:rPr>
        <w:t>Date:</w:t>
      </w:r>
      <w:r w:rsidRPr="009934FF">
        <w:rPr>
          <w:color w:val="auto"/>
          <w:sz w:val="20"/>
        </w:rPr>
        <w:tab/>
      </w:r>
      <w:sdt>
        <w:sdtPr>
          <w:rPr>
            <w:color w:val="auto"/>
            <w:sz w:val="20"/>
          </w:rPr>
          <w:id w:val="-986009000"/>
          <w:placeholder>
            <w:docPart w:val="86C4D3C73F5E45ACAA9A2C1FCC793014"/>
          </w:placeholder>
        </w:sdtPr>
        <w:sdtEndPr/>
        <w:sdtContent>
          <w:sdt>
            <w:sdtPr>
              <w:rPr>
                <w:color w:val="auto"/>
                <w:sz w:val="20"/>
              </w:rPr>
              <w:id w:val="895945600"/>
              <w:placeholder>
                <w:docPart w:val="83F9B93438AF4EDBA0747EEC9D8881AF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Pr="009934FF">
                <w:rPr>
                  <w:rStyle w:val="PlaceholderText"/>
                  <w:sz w:val="20"/>
                </w:rPr>
                <w:t>Click or tap to enter a date.</w:t>
              </w:r>
            </w:sdtContent>
          </w:sdt>
        </w:sdtContent>
      </w:sdt>
      <w:r w:rsidRPr="009934FF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14:paraId="1842C6BF" w14:textId="77777777" w:rsidR="009934FF" w:rsidRPr="009934FF" w:rsidRDefault="009934FF" w:rsidP="0074631E">
      <w:pPr>
        <w:rPr>
          <w:rFonts w:ascii="Times New Roman" w:eastAsia="Times New Roman" w:hAnsi="Times New Roman" w:cs="Times New Roman"/>
          <w:color w:val="000000"/>
          <w:sz w:val="20"/>
        </w:rPr>
      </w:pPr>
    </w:p>
    <w:p w14:paraId="299D5436" w14:textId="77777777" w:rsidR="0058203C" w:rsidRPr="009934FF" w:rsidRDefault="0058203C" w:rsidP="009934FF">
      <w:pPr>
        <w:pStyle w:val="Box2Text"/>
        <w:spacing w:before="0" w:after="0"/>
        <w:rPr>
          <w:sz w:val="20"/>
        </w:rPr>
      </w:pPr>
      <w:r w:rsidRPr="009934FF">
        <w:rPr>
          <w:sz w:val="20"/>
        </w:rPr>
        <w:t>Note: This form must be signed by the Chief Executive Officer, Deputy Chief Executive Officer, Chief Financial Officer or an equivalent Executive Officer.</w:t>
      </w:r>
      <w:bookmarkStart w:id="2" w:name="_GoBack"/>
      <w:bookmarkEnd w:id="2"/>
    </w:p>
    <w:sectPr w:rsidR="0058203C" w:rsidRPr="009934FF" w:rsidSect="007C6D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DD681" w14:textId="77777777" w:rsidR="007C6DBD" w:rsidRDefault="007C6DBD" w:rsidP="008456D5">
      <w:pPr>
        <w:spacing w:before="0" w:after="0"/>
      </w:pPr>
      <w:r>
        <w:separator/>
      </w:r>
    </w:p>
  </w:endnote>
  <w:endnote w:type="continuationSeparator" w:id="0">
    <w:p w14:paraId="4954C226" w14:textId="77777777" w:rsidR="007C6DBD" w:rsidRDefault="007C6DBD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F9DF3" w14:textId="77777777" w:rsidR="00180B5B" w:rsidRDefault="00180B5B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inline distT="0" distB="0" distL="0" distR="0" wp14:anchorId="0B6D7207" wp14:editId="00BC35B6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424C56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B6D720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" filled="f" stroked="f" strokeweight=".5pt">
              <v:textbox inset="18mm,0,0,10mm">
                <w:txbxContent>
                  <w:p w14:paraId="71424C56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C1B22A3" w14:textId="77777777" w:rsidR="00C15F0D" w:rsidRDefault="00C15F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0CE6A" w14:textId="77777777" w:rsidR="00AB3238" w:rsidRPr="003C67CE" w:rsidRDefault="00AB3238" w:rsidP="00AB3238">
    <w:pPr>
      <w:pStyle w:val="SecurityMarker"/>
    </w:pPr>
  </w:p>
  <w:p w14:paraId="141BA689" w14:textId="77777777" w:rsidR="00AB3238" w:rsidRDefault="00AB3238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4F653F50" wp14:editId="7A3AC2BE">
          <wp:extent cx="7562850" cy="179922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0832E" w14:textId="23C32520" w:rsidR="006851B3" w:rsidRPr="00654E6E" w:rsidRDefault="00B948C2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24533">
          <w:rPr>
            <w:color w:val="auto"/>
            <w:sz w:val="18"/>
            <w:szCs w:val="18"/>
            <w:lang w:val="en-US"/>
          </w:rPr>
          <w:t>Annual Report Declaration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-70841727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color w:val="auto"/>
            <w:sz w:val="18"/>
            <w:szCs w:val="18"/>
            <w:lang w:val="en-US"/>
          </w:rPr>
          <w:t>October 2025</w:t>
        </w:r>
      </w:sdtContent>
    </w:sdt>
    <w:r w:rsidR="006851B3" w:rsidRPr="00654E6E">
      <w:rPr>
        <w:color w:val="auto"/>
        <w:sz w:val="18"/>
        <w:szCs w:val="18"/>
        <w:lang w:val="en-US"/>
      </w:rPr>
      <w:t xml:space="preserve"> </w:t>
    </w:r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DD2E4" w14:textId="77777777" w:rsidR="001D659E" w:rsidRDefault="009E7E52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00D1927C" wp14:editId="02ED4617">
          <wp:extent cx="7562850" cy="179922"/>
          <wp:effectExtent l="0" t="0" r="0" b="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029CD" w14:textId="577697D8" w:rsidR="006851B3" w:rsidRPr="00654E6E" w:rsidRDefault="00B948C2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24533">
          <w:rPr>
            <w:color w:val="auto"/>
            <w:sz w:val="18"/>
            <w:szCs w:val="18"/>
            <w:lang w:val="en-US"/>
          </w:rPr>
          <w:t>Annual Report Declaration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58203C">
      <w:rPr>
        <w:color w:val="auto"/>
        <w:sz w:val="18"/>
        <w:szCs w:val="18"/>
        <w:lang w:val="en-US"/>
      </w:rPr>
      <w:t xml:space="preserve">                               </w:t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12328928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>
          <w:rPr>
            <w:color w:val="auto"/>
            <w:sz w:val="18"/>
            <w:szCs w:val="18"/>
            <w:lang w:val="en-US"/>
          </w:rPr>
          <w:t>October</w:t>
        </w:r>
        <w:r>
          <w:rPr>
            <w:color w:val="auto"/>
            <w:sz w:val="18"/>
            <w:szCs w:val="18"/>
            <w:lang w:val="en-US"/>
          </w:rPr>
          <w:t xml:space="preserve"> 2025</w:t>
        </w:r>
      </w:sdtContent>
    </w:sdt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E0869" w14:textId="77777777" w:rsidR="007C6DBD" w:rsidRPr="00EF7FF3" w:rsidRDefault="007C6DBD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1F361E4B" w14:textId="77777777" w:rsidR="007C6DBD" w:rsidRDefault="007C6DBD" w:rsidP="008456D5">
      <w:pPr>
        <w:spacing w:before="0" w:after="0"/>
      </w:pPr>
      <w:r>
        <w:continuationSeparator/>
      </w:r>
    </w:p>
  </w:footnote>
  <w:footnote w:type="continuationNotice" w:id="1">
    <w:p w14:paraId="5BBBDF3C" w14:textId="77777777" w:rsidR="007C6DBD" w:rsidRDefault="007C6D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62D3" w14:textId="77777777" w:rsidR="00180B5B" w:rsidRDefault="0064371A" w:rsidP="00180B5B">
    <w:pPr>
      <w:pStyle w:val="Header"/>
      <w:spacing w:after="1320"/>
      <w:jc w:val="left"/>
    </w:pPr>
    <w:fldSimple w:instr=" STYLEREF  &quot;Heading 1&quot; \l  \* MERGEFORMAT ">
      <w:r w:rsidR="007C6DBD">
        <w:rPr>
          <w:noProof/>
        </w:rPr>
        <w:t>Heading 1</w:t>
      </w:r>
    </w:fldSimple>
  </w:p>
  <w:p w14:paraId="109BF1AD" w14:textId="77777777" w:rsidR="00C15F0D" w:rsidRDefault="00C15F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EEBB2" w14:textId="77777777" w:rsidR="002229F7" w:rsidRDefault="007C6DBD" w:rsidP="007C6DBD">
    <w:pPr>
      <w:pStyle w:val="Sourcenotes"/>
    </w:pPr>
    <w:r w:rsidRPr="007C6DBD">
      <w:t>Local Roads and Community Infrastructure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D5133" w14:textId="77777777" w:rsidR="00D2335F" w:rsidRDefault="00D2335F" w:rsidP="009934FF">
    <w:pPr>
      <w:framePr w:w="11907" w:h="2379" w:hRule="exact" w:wrap="around" w:vAnchor="page" w:hAnchor="page" w:x="12" w:yAlign="top" w:anchorLock="1"/>
      <w:spacing w:before="0" w:after="400"/>
    </w:pPr>
    <w:bookmarkStart w:id="3" w:name="_Hlk148680551"/>
    <w:bookmarkStart w:id="4" w:name="_Hlk168414111"/>
    <w:bookmarkStart w:id="5" w:name="_Hlk168414112"/>
    <w:r>
      <w:rPr>
        <w:noProof/>
      </w:rPr>
      <w:drawing>
        <wp:inline distT="0" distB="0" distL="0" distR="0" wp14:anchorId="3B4DE0CB" wp14:editId="3AF3DC3A">
          <wp:extent cx="7552690" cy="1476375"/>
          <wp:effectExtent l="0" t="0" r="0" b="952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120" cy="1476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3"/>
  <w:bookmarkEnd w:id="4"/>
  <w:bookmarkEnd w:id="5"/>
  <w:p w14:paraId="5C40C168" w14:textId="77777777" w:rsidR="008E5BFD" w:rsidRDefault="008E5BFD" w:rsidP="008E5BFD">
    <w:pPr>
      <w:framePr w:w="6521" w:h="1134" w:hSpace="181" w:wrap="around" w:vAnchor="page" w:hAnchor="page" w:x="1022" w:y="852" w:anchorLock="1"/>
      <w:spacing w:after="0"/>
      <w:rPr>
        <w:noProof/>
      </w:rPr>
    </w:pPr>
    <w:r>
      <w:rPr>
        <w:noProof/>
      </w:rPr>
      <w:drawing>
        <wp:inline distT="0" distB="0" distL="0" distR="0" wp14:anchorId="1539762F" wp14:editId="5877A3BE">
          <wp:extent cx="4068000" cy="669600"/>
          <wp:effectExtent l="0" t="0" r="0" b="0"/>
          <wp:docPr id="5" name="Picture 5" descr="Australian Government&#10;Department of Infrastructure, Transport, Regional Development, Communications, Sport and the A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80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88F3E" w14:textId="77777777" w:rsidR="00D2335F" w:rsidRPr="0069753D" w:rsidRDefault="00D2335F" w:rsidP="00D2335F">
    <w:pPr>
      <w:pStyle w:val="Header"/>
      <w:ind w:left="-992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581A6ECE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14FC3049"/>
    <w:multiLevelType w:val="hybridMultilevel"/>
    <w:tmpl w:val="7E98F588"/>
    <w:lvl w:ilvl="0" w:tplc="8F1E0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B5176"/>
    <w:multiLevelType w:val="hybridMultilevel"/>
    <w:tmpl w:val="E8AA7AC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68274A2"/>
    <w:multiLevelType w:val="hybridMultilevel"/>
    <w:tmpl w:val="68E8F452"/>
    <w:lvl w:ilvl="0" w:tplc="8AF675A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AA51938"/>
    <w:multiLevelType w:val="multilevel"/>
    <w:tmpl w:val="298C34E4"/>
    <w:numStyleLink w:val="AppendixNumbers"/>
  </w:abstractNum>
  <w:abstractNum w:abstractNumId="17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865BD"/>
    <w:multiLevelType w:val="hybridMultilevel"/>
    <w:tmpl w:val="7EC02A8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58850D7"/>
    <w:multiLevelType w:val="hybridMultilevel"/>
    <w:tmpl w:val="20E4483A"/>
    <w:lvl w:ilvl="0" w:tplc="A408370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lvl w:ilvl="0">
        <w:start w:val="1"/>
        <w:numFmt w:val="decimal"/>
        <w:pStyle w:val="ListNumbered1"/>
        <w:lvlText w:val="%1."/>
        <w:lvlJc w:val="left"/>
        <w:pPr>
          <w:ind w:left="284" w:hanging="284"/>
        </w:pPr>
        <w:rPr>
          <w:rFonts w:hint="default"/>
          <w:b w:val="0"/>
        </w:rPr>
      </w:lvl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1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0"/>
  </w:num>
  <w:num w:numId="31">
    <w:abstractNumId w:val="14"/>
  </w:num>
  <w:num w:numId="32">
    <w:abstractNumId w:val="13"/>
  </w:num>
  <w:num w:numId="33">
    <w:abstractNumId w:val="12"/>
  </w:num>
  <w:num w:numId="34">
    <w:abstractNumId w:val="1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BD"/>
    <w:rsid w:val="0001430B"/>
    <w:rsid w:val="00024E97"/>
    <w:rsid w:val="000341E0"/>
    <w:rsid w:val="00060354"/>
    <w:rsid w:val="00062740"/>
    <w:rsid w:val="00067445"/>
    <w:rsid w:val="00072740"/>
    <w:rsid w:val="0009564F"/>
    <w:rsid w:val="000B08D1"/>
    <w:rsid w:val="000E24BA"/>
    <w:rsid w:val="000E5674"/>
    <w:rsid w:val="000E7E9F"/>
    <w:rsid w:val="001109C3"/>
    <w:rsid w:val="001349C6"/>
    <w:rsid w:val="00140888"/>
    <w:rsid w:val="001606C9"/>
    <w:rsid w:val="001653B4"/>
    <w:rsid w:val="00180B5B"/>
    <w:rsid w:val="001D659E"/>
    <w:rsid w:val="001E1D59"/>
    <w:rsid w:val="00203702"/>
    <w:rsid w:val="002179CC"/>
    <w:rsid w:val="00222611"/>
    <w:rsid w:val="002229F7"/>
    <w:rsid w:val="00224BE3"/>
    <w:rsid w:val="002254D5"/>
    <w:rsid w:val="0022611D"/>
    <w:rsid w:val="00234E65"/>
    <w:rsid w:val="0026422D"/>
    <w:rsid w:val="00266955"/>
    <w:rsid w:val="002773D1"/>
    <w:rsid w:val="00284164"/>
    <w:rsid w:val="002911A6"/>
    <w:rsid w:val="002959FB"/>
    <w:rsid w:val="002B3569"/>
    <w:rsid w:val="002B7197"/>
    <w:rsid w:val="002D233D"/>
    <w:rsid w:val="002E1ADA"/>
    <w:rsid w:val="002F7111"/>
    <w:rsid w:val="003720E9"/>
    <w:rsid w:val="00372DCC"/>
    <w:rsid w:val="0038444F"/>
    <w:rsid w:val="003A7AAF"/>
    <w:rsid w:val="003C625A"/>
    <w:rsid w:val="003E16B6"/>
    <w:rsid w:val="003F1371"/>
    <w:rsid w:val="003F775D"/>
    <w:rsid w:val="00420F04"/>
    <w:rsid w:val="00427326"/>
    <w:rsid w:val="00430511"/>
    <w:rsid w:val="00436294"/>
    <w:rsid w:val="00450D0E"/>
    <w:rsid w:val="00454FED"/>
    <w:rsid w:val="00477E77"/>
    <w:rsid w:val="0048292A"/>
    <w:rsid w:val="00483596"/>
    <w:rsid w:val="0049153B"/>
    <w:rsid w:val="004A4EB9"/>
    <w:rsid w:val="004C3600"/>
    <w:rsid w:val="004E1EB0"/>
    <w:rsid w:val="004F77AA"/>
    <w:rsid w:val="00526674"/>
    <w:rsid w:val="00526CD7"/>
    <w:rsid w:val="00541213"/>
    <w:rsid w:val="00546218"/>
    <w:rsid w:val="005653A9"/>
    <w:rsid w:val="0057419C"/>
    <w:rsid w:val="00580E6C"/>
    <w:rsid w:val="0058203C"/>
    <w:rsid w:val="00582A04"/>
    <w:rsid w:val="005912BE"/>
    <w:rsid w:val="005D50BC"/>
    <w:rsid w:val="005F794B"/>
    <w:rsid w:val="00611CC1"/>
    <w:rsid w:val="006335BA"/>
    <w:rsid w:val="0064371A"/>
    <w:rsid w:val="006851B3"/>
    <w:rsid w:val="00686A7B"/>
    <w:rsid w:val="006A0F8A"/>
    <w:rsid w:val="006A266A"/>
    <w:rsid w:val="006B1647"/>
    <w:rsid w:val="006D253F"/>
    <w:rsid w:val="006E1ECA"/>
    <w:rsid w:val="006E2A0E"/>
    <w:rsid w:val="006F42E5"/>
    <w:rsid w:val="0073114A"/>
    <w:rsid w:val="0073649B"/>
    <w:rsid w:val="0074631E"/>
    <w:rsid w:val="007A05BE"/>
    <w:rsid w:val="007A0CD1"/>
    <w:rsid w:val="007C6DBD"/>
    <w:rsid w:val="007D7CD4"/>
    <w:rsid w:val="007E40AE"/>
    <w:rsid w:val="0080482C"/>
    <w:rsid w:val="008067A1"/>
    <w:rsid w:val="00823E03"/>
    <w:rsid w:val="00833543"/>
    <w:rsid w:val="00835773"/>
    <w:rsid w:val="00840953"/>
    <w:rsid w:val="008456D5"/>
    <w:rsid w:val="0084634B"/>
    <w:rsid w:val="008500E4"/>
    <w:rsid w:val="00884E68"/>
    <w:rsid w:val="008A1887"/>
    <w:rsid w:val="008A3E38"/>
    <w:rsid w:val="008B3901"/>
    <w:rsid w:val="008B6A81"/>
    <w:rsid w:val="008E2A0D"/>
    <w:rsid w:val="008E5BFD"/>
    <w:rsid w:val="00924CF8"/>
    <w:rsid w:val="00946BCD"/>
    <w:rsid w:val="00981F9A"/>
    <w:rsid w:val="009909EC"/>
    <w:rsid w:val="009934FF"/>
    <w:rsid w:val="0099647D"/>
    <w:rsid w:val="00996B8C"/>
    <w:rsid w:val="009B00F2"/>
    <w:rsid w:val="009D6C76"/>
    <w:rsid w:val="009E7E52"/>
    <w:rsid w:val="00A070A2"/>
    <w:rsid w:val="00A103B6"/>
    <w:rsid w:val="00A146EE"/>
    <w:rsid w:val="00A202DC"/>
    <w:rsid w:val="00A50AFC"/>
    <w:rsid w:val="00A55479"/>
    <w:rsid w:val="00A70111"/>
    <w:rsid w:val="00A84ADF"/>
    <w:rsid w:val="00A95970"/>
    <w:rsid w:val="00AB3238"/>
    <w:rsid w:val="00AC4537"/>
    <w:rsid w:val="00AD4EF7"/>
    <w:rsid w:val="00AD7703"/>
    <w:rsid w:val="00AE1A3E"/>
    <w:rsid w:val="00AE4F99"/>
    <w:rsid w:val="00B043BD"/>
    <w:rsid w:val="00B0484D"/>
    <w:rsid w:val="00B42AC2"/>
    <w:rsid w:val="00B666D4"/>
    <w:rsid w:val="00B800E2"/>
    <w:rsid w:val="00B9430D"/>
    <w:rsid w:val="00B948C2"/>
    <w:rsid w:val="00BB266D"/>
    <w:rsid w:val="00BB3AAC"/>
    <w:rsid w:val="00BB68A9"/>
    <w:rsid w:val="00BE198C"/>
    <w:rsid w:val="00BE3AD8"/>
    <w:rsid w:val="00BE5DEC"/>
    <w:rsid w:val="00BF19D6"/>
    <w:rsid w:val="00C0455C"/>
    <w:rsid w:val="00C10346"/>
    <w:rsid w:val="00C15F0D"/>
    <w:rsid w:val="00C24533"/>
    <w:rsid w:val="00C27C02"/>
    <w:rsid w:val="00C5653D"/>
    <w:rsid w:val="00C57766"/>
    <w:rsid w:val="00C60146"/>
    <w:rsid w:val="00C76D5B"/>
    <w:rsid w:val="00CD233E"/>
    <w:rsid w:val="00CD6739"/>
    <w:rsid w:val="00CF6CFD"/>
    <w:rsid w:val="00CF763F"/>
    <w:rsid w:val="00CF78A5"/>
    <w:rsid w:val="00D02062"/>
    <w:rsid w:val="00D23311"/>
    <w:rsid w:val="00D2335F"/>
    <w:rsid w:val="00D26896"/>
    <w:rsid w:val="00D3125C"/>
    <w:rsid w:val="00D56075"/>
    <w:rsid w:val="00D5655E"/>
    <w:rsid w:val="00D62C1B"/>
    <w:rsid w:val="00D67DEB"/>
    <w:rsid w:val="00D71E3A"/>
    <w:rsid w:val="00D93AEC"/>
    <w:rsid w:val="00D96BC0"/>
    <w:rsid w:val="00DA6576"/>
    <w:rsid w:val="00DD09C2"/>
    <w:rsid w:val="00DD73BD"/>
    <w:rsid w:val="00DE4362"/>
    <w:rsid w:val="00DE4FE2"/>
    <w:rsid w:val="00E00CD9"/>
    <w:rsid w:val="00E04908"/>
    <w:rsid w:val="00E16D1E"/>
    <w:rsid w:val="00E2218A"/>
    <w:rsid w:val="00E26A00"/>
    <w:rsid w:val="00E30EB4"/>
    <w:rsid w:val="00E51F03"/>
    <w:rsid w:val="00E5444D"/>
    <w:rsid w:val="00E55BB2"/>
    <w:rsid w:val="00E70F26"/>
    <w:rsid w:val="00E800D9"/>
    <w:rsid w:val="00E94FDD"/>
    <w:rsid w:val="00E95BA5"/>
    <w:rsid w:val="00EC2606"/>
    <w:rsid w:val="00EF7FF3"/>
    <w:rsid w:val="00F11869"/>
    <w:rsid w:val="00F1428D"/>
    <w:rsid w:val="00F34342"/>
    <w:rsid w:val="00F472C5"/>
    <w:rsid w:val="00F67CDB"/>
    <w:rsid w:val="00FB5D36"/>
    <w:rsid w:val="00FC32B2"/>
    <w:rsid w:val="00FC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6CF3A80"/>
  <w15:chartTrackingRefBased/>
  <w15:docId w15:val="{760C2AAB-6604-4477-8A13-83276247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6C9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34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ment.infrastructure.gov.au/resources-funding-recipients/local-roads-and-community-infrastructure-program-resourc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Standard%20portrait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5A723691A24756A0917CD0D90F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F93BA-8E2F-4A3A-AF28-9DC30DAA2BDC}"/>
      </w:docPartPr>
      <w:docPartBody>
        <w:p w:rsidR="00195365" w:rsidRDefault="00855854">
          <w:pPr>
            <w:pStyle w:val="2E5A723691A24756A0917CD0D90F1FE7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ABE5B4575C3E4F72803FC47439E3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298C-9846-4B50-B901-30B4BBB6FDEC}"/>
      </w:docPartPr>
      <w:docPartBody>
        <w:p w:rsidR="00195365" w:rsidRDefault="00855854" w:rsidP="00855854">
          <w:pPr>
            <w:pStyle w:val="ABE5B4575C3E4F72803FC47439E34DF0"/>
          </w:pPr>
          <w:r w:rsidRPr="0022327B">
            <w:rPr>
              <w:rStyle w:val="PlaceholderText"/>
            </w:rPr>
            <w:t>Choose an item.</w:t>
          </w:r>
        </w:p>
      </w:docPartBody>
    </w:docPart>
    <w:docPart>
      <w:docPartPr>
        <w:name w:val="A093D7B6AE434598BA19C621E207D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6D73-48E7-4FB1-8911-0BBD034FCBDF}"/>
      </w:docPartPr>
      <w:docPartBody>
        <w:p w:rsidR="00195365" w:rsidRDefault="00855854" w:rsidP="00855854">
          <w:pPr>
            <w:pStyle w:val="A093D7B6AE434598BA19C621E207D969"/>
          </w:pPr>
          <w:r w:rsidRPr="00C165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B29103081143A899F902A79FC95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5B186-5F26-432F-81B4-4AF01DD8F45E}"/>
      </w:docPartPr>
      <w:docPartBody>
        <w:p w:rsidR="00195365" w:rsidRDefault="00855854" w:rsidP="00855854">
          <w:pPr>
            <w:pStyle w:val="FCB29103081143A899F902A79FC95EF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9ADDEE7B6F4C899635BA66331E7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21554-60D4-4F86-A685-4FD25592007F}"/>
      </w:docPartPr>
      <w:docPartBody>
        <w:p w:rsidR="00195365" w:rsidRDefault="00855854" w:rsidP="00855854">
          <w:pPr>
            <w:pStyle w:val="CB9ADDEE7B6F4C899635BA66331E7FC7"/>
          </w:pPr>
          <w:r w:rsidRPr="00B637B2">
            <w:rPr>
              <w:rStyle w:val="PlaceholderText"/>
            </w:rPr>
            <w:t>Choose an item.</w:t>
          </w:r>
        </w:p>
      </w:docPartBody>
    </w:docPart>
    <w:docPart>
      <w:docPartPr>
        <w:name w:val="86C4D3C73F5E45ACAA9A2C1FCC79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8965-B889-4757-B4A8-9E9F56AEBC7C}"/>
      </w:docPartPr>
      <w:docPartBody>
        <w:p w:rsidR="00195365" w:rsidRDefault="00855854" w:rsidP="00855854">
          <w:pPr>
            <w:pStyle w:val="86C4D3C73F5E45ACAA9A2C1FCC79301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F9B93438AF4EDBA0747EEC9D888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35348-6D30-4A1A-9FF0-E8A99B03ABBF}"/>
      </w:docPartPr>
      <w:docPartBody>
        <w:p w:rsidR="00195365" w:rsidRDefault="00855854" w:rsidP="00855854">
          <w:pPr>
            <w:pStyle w:val="83F9B93438AF4EDBA0747EEC9D8881AF"/>
          </w:pPr>
          <w:r w:rsidRPr="00AC067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54"/>
    <w:rsid w:val="00195365"/>
    <w:rsid w:val="005541EF"/>
    <w:rsid w:val="0085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1EF"/>
    <w:rPr>
      <w:color w:val="808080"/>
    </w:rPr>
  </w:style>
  <w:style w:type="paragraph" w:customStyle="1" w:styleId="364E89ED13F149AE8401A961A9C2647F">
    <w:name w:val="364E89ED13F149AE8401A961A9C2647F"/>
  </w:style>
  <w:style w:type="paragraph" w:customStyle="1" w:styleId="2E5A723691A24756A0917CD0D90F1FE7">
    <w:name w:val="2E5A723691A24756A0917CD0D90F1FE7"/>
  </w:style>
  <w:style w:type="paragraph" w:customStyle="1" w:styleId="61AC1689E5B34180BFB198849C74B8E5">
    <w:name w:val="61AC1689E5B34180BFB198849C74B8E5"/>
  </w:style>
  <w:style w:type="paragraph" w:customStyle="1" w:styleId="ABE5B4575C3E4F72803FC47439E34DF0">
    <w:name w:val="ABE5B4575C3E4F72803FC47439E34DF0"/>
    <w:rsid w:val="00855854"/>
  </w:style>
  <w:style w:type="paragraph" w:customStyle="1" w:styleId="A093D7B6AE434598BA19C621E207D969">
    <w:name w:val="A093D7B6AE434598BA19C621E207D969"/>
    <w:rsid w:val="00855854"/>
  </w:style>
  <w:style w:type="paragraph" w:customStyle="1" w:styleId="BE884E7F71C549839744F3741032026F">
    <w:name w:val="BE884E7F71C549839744F3741032026F"/>
    <w:rsid w:val="00855854"/>
  </w:style>
  <w:style w:type="paragraph" w:customStyle="1" w:styleId="946BA40D605848B8B824F570170FD41E">
    <w:name w:val="946BA40D605848B8B824F570170FD41E"/>
    <w:rsid w:val="00855854"/>
  </w:style>
  <w:style w:type="paragraph" w:customStyle="1" w:styleId="1A6B11C4AA29463EBAC15001FAE60B5C">
    <w:name w:val="1A6B11C4AA29463EBAC15001FAE60B5C"/>
    <w:rsid w:val="00855854"/>
  </w:style>
  <w:style w:type="paragraph" w:customStyle="1" w:styleId="ACA3701253BF4242BB6BDE14E56DD689">
    <w:name w:val="ACA3701253BF4242BB6BDE14E56DD689"/>
    <w:rsid w:val="00855854"/>
  </w:style>
  <w:style w:type="paragraph" w:customStyle="1" w:styleId="E00494FB0CE2405DAEC91843DD2A5428">
    <w:name w:val="E00494FB0CE2405DAEC91843DD2A5428"/>
    <w:rsid w:val="00855854"/>
  </w:style>
  <w:style w:type="paragraph" w:customStyle="1" w:styleId="FCB29103081143A899F902A79FC95EF4">
    <w:name w:val="FCB29103081143A899F902A79FC95EF4"/>
    <w:rsid w:val="00855854"/>
  </w:style>
  <w:style w:type="paragraph" w:customStyle="1" w:styleId="CB9ADDEE7B6F4C899635BA66331E7FC7">
    <w:name w:val="CB9ADDEE7B6F4C899635BA66331E7FC7"/>
    <w:rsid w:val="00855854"/>
  </w:style>
  <w:style w:type="paragraph" w:customStyle="1" w:styleId="86C4D3C73F5E45ACAA9A2C1FCC793014">
    <w:name w:val="86C4D3C73F5E45ACAA9A2C1FCC793014"/>
    <w:rsid w:val="00855854"/>
  </w:style>
  <w:style w:type="paragraph" w:customStyle="1" w:styleId="83F9B93438AF4EDBA0747EEC9D8881AF">
    <w:name w:val="83F9B93438AF4EDBA0747EEC9D8881AF"/>
    <w:rsid w:val="00855854"/>
  </w:style>
  <w:style w:type="paragraph" w:customStyle="1" w:styleId="6303AAF777F04A8D90BFAD6AF3F65B5B">
    <w:name w:val="6303AAF777F04A8D90BFAD6AF3F65B5B"/>
    <w:rsid w:val="00855854"/>
  </w:style>
  <w:style w:type="paragraph" w:customStyle="1" w:styleId="20A79E537D444B799768F6E86C1D947E">
    <w:name w:val="20A79E537D444B799768F6E86C1D947E"/>
    <w:rsid w:val="00195365"/>
  </w:style>
  <w:style w:type="paragraph" w:customStyle="1" w:styleId="0B07EF3FFA18459EAF716E2A40380749">
    <w:name w:val="0B07EF3FFA18459EAF716E2A40380749"/>
    <w:rsid w:val="005541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2025-05-15T00:00:00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831B96B737042AE13A736C9219DA7" ma:contentTypeVersion="17" ma:contentTypeDescription="Create a new document." ma:contentTypeScope="" ma:versionID="8a4ebe90c967b91ca2df9d715114553e">
  <xsd:schema xmlns:xsd="http://www.w3.org/2001/XMLSchema" xmlns:xs="http://www.w3.org/2001/XMLSchema" xmlns:p="http://schemas.microsoft.com/office/2006/metadata/properties" xmlns:ns1="http://schemas.microsoft.com/sharepoint/v3" xmlns:ns2="4dcd8a85-9478-414b-a14b-da5d74db711a" xmlns:ns4="http://schemas.microsoft.com/sharepoint/v3/fields" targetNamespace="http://schemas.microsoft.com/office/2006/metadata/properties" ma:root="true" ma:fieldsID="9bff5d2d95378191f93d72768911d388" ns1:_="" ns2:_="" ns4:_="">
    <xsd:import namespace="http://schemas.microsoft.com/sharepoint/v3"/>
    <xsd:import namespace="4dcd8a85-9478-414b-a14b-da5d74db711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e62f78c934d84c329439db99c61f5a10" minOccurs="0"/>
                <xsd:element ref="ns2:TaxCatchAll" minOccurs="0"/>
                <xsd:element ref="ns2:TaxCatchAllLabel" minOccurs="0"/>
                <xsd:element ref="ns2:o3918627bbc34062a2607c02ed9aa833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  <xsd:element ref="ns2:Activity" minOccurs="0"/>
                <xsd:element ref="ns2:State_x002f_Territory" minOccurs="0"/>
                <xsd:element ref="ns2:Phase" minOccurs="0"/>
                <xsd:element ref="ns2:Current_x0020_Status" minOccurs="0"/>
                <xsd:element ref="ns1:AssignedTo" minOccurs="0"/>
                <xsd:element ref="ns2:Financial_x0020_Year" minOccurs="0"/>
                <xsd:element ref="ns1:StartDate" minOccurs="0"/>
                <xsd:element ref="ns4:_EndDate" minOccurs="0"/>
                <xsd:element ref="ns2:Local_x0020_Government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5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e" ma:index="27" nillable="true" ma:displayName="Start Date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8a85-9478-414b-a14b-da5d74db711a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e62f78c934d84c329439db99c61f5a10" ma:index="9" nillable="true" ma:taxonomy="true" ma:internalName="e62f78c934d84c329439db99c61f5a10" ma:taxonomyFieldName="Security_x0020_Classification" ma:displayName="Security Classification" ma:default="1;#OFFICIAL|66ee57a8-59d0-46bc-a5fc-78440ee0cf81" ma:fieldId="{e62f78c9-34d8-4c32-9439-db99c61f5a10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cada92c-4142-479d-a839-156c1d138eaa}" ma:internalName="TaxCatchAll" ma:showField="CatchAllData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7cada92c-4142-479d-a839-156c1d138eaa}" ma:internalName="TaxCatchAllLabel" ma:readOnly="true" ma:showField="CatchAllDataLabel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918627bbc34062a2607c02ed9aa833" ma:index="13" nillable="true" ma:taxonomy="true" ma:internalName="o3918627bbc34062a2607c02ed9aa833" ma:taxonomyFieldName="Information_x0020_Management_x0020_Marker" ma:displayName="Information Management Marker" ma:default="" ma:fieldId="{83918627-bbc3-4062-a260-7c02ed9aa833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tivity" ma:index="21" nillable="true" ma:displayName="Activity" ma:internalName="Activity">
      <xsd:simpleType>
        <xsd:restriction base="dms:Text"/>
      </xsd:simpleType>
    </xsd:element>
    <xsd:element name="State_x002f_Territory" ma:index="22" nillable="true" ma:displayName="State/Territory" ma:format="Dropdown" ma:indexed="true" ma:internalName="State_x002F_Territory">
      <xsd:simpleType>
        <xsd:restriction base="dms:Choice">
          <xsd:enumeration value="ACT"/>
          <xsd:enumeration value="NSW"/>
          <xsd:enumeration value="QLD"/>
          <xsd:enumeration value="VIC"/>
          <xsd:enumeration value="NT"/>
          <xsd:enumeration value="SA"/>
          <xsd:enumeration value="WA"/>
          <xsd:enumeration value="TAS"/>
          <xsd:enumeration value="IOT"/>
          <xsd:enumeration value="Other"/>
        </xsd:restriction>
      </xsd:simpleType>
    </xsd:element>
    <xsd:element name="Phase" ma:index="23" nillable="true" ma:displayName="Phase" ma:internalName="Phase">
      <xsd:simpleType>
        <xsd:restriction base="dms:Text"/>
      </xsd:simpleType>
    </xsd:element>
    <xsd:element name="Current_x0020_Status" ma:index="24" nillable="true" ma:displayName="Current Status" ma:internalName="Current_x0020_Status">
      <xsd:simpleType>
        <xsd:restriction base="dms:Text"/>
      </xsd:simpleType>
    </xsd:element>
    <xsd:element name="Financial_x0020_Year" ma:index="26" nillable="true" ma:displayName="Financial Year" ma:internalName="Financial_x0020_Year">
      <xsd:simpleType>
        <xsd:restriction base="dms:Choice">
          <xsd:enumeration value="FY20/21"/>
          <xsd:enumeration value="FY21/22"/>
          <xsd:enumeration value="FY22/23"/>
          <xsd:enumeration value="FY23/24"/>
          <xsd:enumeration value="FY24/25"/>
          <xsd:enumeration value="FY25/26"/>
          <xsd:enumeration value="FY26/27"/>
          <xsd:enumeration value="FY27/28"/>
          <xsd:enumeration value="FY28/29"/>
          <xsd:enumeration value="FY29/30"/>
        </xsd:restriction>
      </xsd:simpleType>
    </xsd:element>
    <xsd:element name="Local_x0020_Government_x0020_Area" ma:index="29" nillable="true" ma:displayName="Local Government Area" ma:internalName="Local_x0020_Government_x0020_Are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8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77B4BE-3136-494C-AB3D-638002ED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d8a85-9478-414b-a14b-da5d74db711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9C03DE-50DB-4402-ADE6-1DC64F9B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portrait A4.dotx</Template>
  <TotalTime>17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Declaration</vt:lpstr>
    </vt:vector>
  </TitlesOfParts>
  <Company>Department of Infrastructure &amp; Regional Development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Declaration</dc:title>
  <dc:subject/>
  <dc:creator>Department of Infrastructure, Transport, Regional Development, Communication, Sport and the Arts</dc:creator>
  <cp:keywords/>
  <dc:description/>
  <cp:revision>4</cp:revision>
  <dcterms:created xsi:type="dcterms:W3CDTF">2025-10-21T06:01:00Z</dcterms:created>
  <dcterms:modified xsi:type="dcterms:W3CDTF">2025-10-27T05:38:00Z</dcterms:modified>
  <cp:category>October 2025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0x0101008E7831B96B737042AE13A736C9219DA7</vt:lpwstr>
  </property>
</Properties>
</file>